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3557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05"/>
        <w:gridCol w:w="1699"/>
        <w:gridCol w:w="440"/>
        <w:gridCol w:w="781"/>
        <w:gridCol w:w="517"/>
        <w:gridCol w:w="1573"/>
        <w:gridCol w:w="3402"/>
        <w:gridCol w:w="1701"/>
        <w:gridCol w:w="1413"/>
        <w:gridCol w:w="1126"/>
      </w:tblGrid>
      <w:tr w:rsidR="00362AA8" w:rsidRPr="00AE69F0" w14:paraId="7A9C7942" w14:textId="77777777" w:rsidTr="00362AA8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362AA8" w:rsidRPr="0065482B" w:rsidRDefault="00362AA8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362AA8" w:rsidRPr="00AE69F0" w:rsidRDefault="00362AA8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362AA8" w:rsidRPr="00AE69F0" w:rsidRDefault="00362AA8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362AA8" w:rsidRPr="00AE69F0" w:rsidRDefault="00362AA8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362AA8" w:rsidRPr="00AE69F0" w:rsidRDefault="00362AA8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362AA8" w:rsidRPr="00AE69F0" w:rsidRDefault="00362AA8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362AA8" w:rsidRPr="00AE69F0" w:rsidRDefault="00362AA8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362AA8" w:rsidRPr="00AE69F0" w:rsidRDefault="00362AA8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362AA8" w:rsidRPr="00AE69F0" w:rsidRDefault="00362AA8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413" w:type="dxa"/>
          </w:tcPr>
          <w:p w14:paraId="3FAE703A" w14:textId="7D58C9FE" w:rsidR="00362AA8" w:rsidRPr="00AE69F0" w:rsidRDefault="00362AA8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>
              <w:rPr>
                <w:rFonts w:hint="cs"/>
                <w:b/>
                <w:bCs/>
                <w:szCs w:val="20"/>
                <w:rtl/>
              </w:rPr>
              <w:t>מכרז בש"ח</w:t>
            </w:r>
          </w:p>
        </w:tc>
        <w:tc>
          <w:tcPr>
            <w:tcW w:w="1126" w:type="dxa"/>
          </w:tcPr>
          <w:p w14:paraId="22142CE6" w14:textId="77777777" w:rsidR="00362AA8" w:rsidRPr="00AE69F0" w:rsidRDefault="00362AA8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362AA8" w:rsidRPr="00AE69F0" w:rsidRDefault="00362AA8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362AA8" w:rsidRPr="00AE69F0" w14:paraId="0EEF9ED6" w14:textId="77777777" w:rsidTr="00362AA8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4D954C5B" w:rsidR="00362AA8" w:rsidRPr="0065482B" w:rsidRDefault="00362AA8" w:rsidP="00362AA8">
            <w:pPr>
              <w:ind w:left="0"/>
              <w:jc w:val="center"/>
              <w:rPr>
                <w:rFonts w:hint="cs"/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נ-9 4/25*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21442592" w:rsidR="00362AA8" w:rsidRDefault="00362AA8" w:rsidP="00362AA8">
            <w:pPr>
              <w:ind w:left="0"/>
              <w:rPr>
                <w:szCs w:val="20"/>
                <w:rtl/>
              </w:rPr>
            </w:pPr>
            <w:r w:rsidRPr="007655CC">
              <w:rPr>
                <w:rFonts w:ascii="David" w:hAnsi="David" w:hint="eastAsia"/>
                <w:noProof/>
                <w:szCs w:val="20"/>
                <w:rtl/>
              </w:rPr>
              <w:t>החשמונאים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38,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בת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ים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4E6223A3" w:rsidR="00362AA8" w:rsidRDefault="00362AA8" w:rsidP="00362AA8">
            <w:pPr>
              <w:ind w:left="0"/>
              <w:jc w:val="center"/>
              <w:rPr>
                <w:szCs w:val="20"/>
                <w:rtl/>
              </w:rPr>
            </w:pPr>
            <w:r w:rsidRPr="007655CC">
              <w:rPr>
                <w:rFonts w:ascii="David" w:hAnsi="David"/>
                <w:noProof/>
                <w:szCs w:val="20"/>
                <w:rtl/>
              </w:rPr>
              <w:t>7135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25FDF6A3" w:rsidR="00362AA8" w:rsidRDefault="00362AA8" w:rsidP="00362AA8">
            <w:pPr>
              <w:ind w:left="0"/>
              <w:jc w:val="center"/>
              <w:rPr>
                <w:szCs w:val="20"/>
                <w:rtl/>
              </w:rPr>
            </w:pPr>
            <w:r w:rsidRPr="007655CC">
              <w:rPr>
                <w:rFonts w:ascii="David" w:hAnsi="David"/>
                <w:noProof/>
                <w:szCs w:val="20"/>
                <w:rtl/>
              </w:rPr>
              <w:t xml:space="preserve">194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ו</w:t>
            </w:r>
            <w:r w:rsidRPr="007655CC">
              <w:rPr>
                <w:rFonts w:ascii="David" w:hAnsi="David"/>
                <w:noProof/>
                <w:szCs w:val="20"/>
                <w:rtl/>
              </w:rPr>
              <w:t>-195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1AEB9D90" w:rsidR="00362AA8" w:rsidRDefault="00362AA8" w:rsidP="00362AA8">
            <w:pPr>
              <w:ind w:left="0"/>
              <w:jc w:val="center"/>
              <w:rPr>
                <w:szCs w:val="20"/>
                <w:rtl/>
              </w:rPr>
            </w:pPr>
            <w:r w:rsidRPr="007655CC">
              <w:rPr>
                <w:rFonts w:ascii="David" w:hAnsi="David"/>
                <w:noProof/>
                <w:szCs w:val="20"/>
                <w:rtl/>
              </w:rPr>
              <w:t>23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5C0868B0" w:rsidR="00362AA8" w:rsidRPr="00B05D5A" w:rsidRDefault="00362AA8" w:rsidP="00362AA8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7655CC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ארבע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7655CC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51DCD" w14:textId="77777777" w:rsidR="00362AA8" w:rsidRPr="00532006" w:rsidRDefault="00362AA8" w:rsidP="00362AA8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7655CC">
              <w:rPr>
                <w:rFonts w:ascii="David" w:hAnsi="David" w:hint="eastAsia"/>
                <w:noProof/>
                <w:szCs w:val="20"/>
                <w:rtl/>
              </w:rPr>
              <w:t>דירת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בת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שני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חדרים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בבית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משותף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ששטחה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הרשום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42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7655CC">
              <w:rPr>
                <w:rFonts w:ascii="David" w:hAnsi="David"/>
                <w:noProof/>
                <w:szCs w:val="20"/>
                <w:rtl/>
              </w:rPr>
              <w:t>"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5E751098" w14:textId="77777777" w:rsidR="00362AA8" w:rsidRPr="00532006" w:rsidRDefault="00362AA8" w:rsidP="00362AA8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4C0A903A" w14:textId="77777777" w:rsidR="00362AA8" w:rsidRPr="00532006" w:rsidRDefault="00362AA8" w:rsidP="00362AA8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7655CC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1AE1B75" w14:textId="219B5CBE" w:rsidR="00362AA8" w:rsidRPr="00B05D5A" w:rsidRDefault="00362AA8" w:rsidP="00362AA8">
            <w:pPr>
              <w:ind w:right="164"/>
              <w:rPr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4C4BE852" w:rsidR="00362AA8" w:rsidRPr="00CD505B" w:rsidRDefault="00362AA8" w:rsidP="00362AA8">
            <w:pPr>
              <w:ind w:left="0"/>
              <w:jc w:val="center"/>
              <w:rPr>
                <w:rFonts w:hint="cs"/>
                <w:b/>
                <w:bCs/>
                <w:szCs w:val="20"/>
                <w:rtl/>
              </w:rPr>
            </w:pPr>
            <w:r w:rsidRPr="007655CC">
              <w:rPr>
                <w:rFonts w:ascii="David" w:hAnsi="David"/>
                <w:noProof/>
                <w:szCs w:val="20"/>
                <w:rtl/>
              </w:rPr>
              <w:t>3,300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171C772B" w:rsidR="00362AA8" w:rsidRDefault="00362AA8" w:rsidP="00362AA8">
            <w:pPr>
              <w:jc w:val="center"/>
              <w:rPr>
                <w:b/>
                <w:bCs/>
                <w:szCs w:val="20"/>
                <w:rtl/>
              </w:rPr>
            </w:pPr>
            <w:r w:rsidRPr="007655CC">
              <w:rPr>
                <w:rFonts w:ascii="David" w:hAnsi="David" w:hint="eastAsia"/>
                <w:noProof/>
                <w:szCs w:val="20"/>
                <w:rtl/>
              </w:rPr>
              <w:t>ללא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3A147D3F" w:rsidR="00362AA8" w:rsidRDefault="00362AA8" w:rsidP="00362AA8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55CC">
              <w:rPr>
                <w:rFonts w:ascii="David" w:hAnsi="David"/>
                <w:noProof/>
                <w:szCs w:val="20"/>
                <w:rtl/>
              </w:rPr>
              <w:t xml:space="preserve">21.4.2025 27.4.2025 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כולם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655CC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7655CC">
              <w:rPr>
                <w:rFonts w:ascii="David" w:hAnsi="David"/>
                <w:noProof/>
                <w:szCs w:val="20"/>
                <w:rtl/>
              </w:rPr>
              <w:t xml:space="preserve"> 10:30</w:t>
            </w: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2C50B122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726BCAD1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4322E44B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795C4316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7766D7">
        <w:rPr>
          <w:rFonts w:hint="eastAsia"/>
          <w:szCs w:val="20"/>
          <w:rtl/>
        </w:rPr>
        <w:t>במעטפה</w:t>
      </w:r>
      <w:r w:rsidRPr="007766D7">
        <w:rPr>
          <w:szCs w:val="20"/>
          <w:rtl/>
        </w:rPr>
        <w:t xml:space="preserve"> </w:t>
      </w:r>
      <w:r w:rsidRPr="007766D7">
        <w:rPr>
          <w:rFonts w:hint="eastAsia"/>
          <w:szCs w:val="20"/>
          <w:rtl/>
        </w:rPr>
        <w:t>סגורה</w:t>
      </w:r>
      <w:r w:rsidRPr="007766D7">
        <w:rPr>
          <w:szCs w:val="20"/>
          <w:rtl/>
        </w:rPr>
        <w:t xml:space="preserve">, </w:t>
      </w:r>
      <w:r w:rsidR="00551F8E" w:rsidRPr="007766D7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7766D7">
        <w:rPr>
          <w:rFonts w:hint="eastAsia"/>
          <w:szCs w:val="20"/>
          <w:rtl/>
        </w:rPr>
        <w:t>ל</w:t>
      </w:r>
      <w:r w:rsidRPr="007766D7">
        <w:rPr>
          <w:szCs w:val="20"/>
          <w:rtl/>
        </w:rPr>
        <w:t>תיבת המכרזים המצויה במשרד האוצר, רח' קפלן 1 ירושלים, קומה 3 - ארכיב החשב הכ</w:t>
      </w:r>
      <w:r w:rsidR="00551F8E" w:rsidRPr="007766D7">
        <w:rPr>
          <w:rFonts w:hint="cs"/>
          <w:szCs w:val="20"/>
          <w:rtl/>
        </w:rPr>
        <w:t xml:space="preserve">לי, </w:t>
      </w:r>
      <w:r w:rsidRPr="007766D7">
        <w:rPr>
          <w:szCs w:val="20"/>
          <w:rtl/>
        </w:rPr>
        <w:t>בימי עבודה</w:t>
      </w:r>
      <w:r w:rsidR="00A46B1F" w:rsidRPr="007766D7">
        <w:rPr>
          <w:rFonts w:hint="cs"/>
          <w:szCs w:val="20"/>
          <w:rtl/>
        </w:rPr>
        <w:t xml:space="preserve"> ובשעות הפעילות</w:t>
      </w:r>
      <w:r w:rsidRPr="007766D7">
        <w:rPr>
          <w:rFonts w:hint="cs"/>
          <w:szCs w:val="20"/>
          <w:rtl/>
        </w:rPr>
        <w:t>,</w:t>
      </w:r>
      <w:r w:rsidRPr="007766D7">
        <w:rPr>
          <w:szCs w:val="20"/>
          <w:rtl/>
        </w:rPr>
        <w:t xml:space="preserve"> וזאת עד ל</w:t>
      </w:r>
      <w:r w:rsidRPr="007766D7">
        <w:rPr>
          <w:rFonts w:hint="eastAsia"/>
          <w:szCs w:val="20"/>
          <w:rtl/>
        </w:rPr>
        <w:t>א</w:t>
      </w:r>
      <w:r w:rsidRPr="007766D7">
        <w:rPr>
          <w:szCs w:val="20"/>
          <w:rtl/>
        </w:rPr>
        <w:t xml:space="preserve"> </w:t>
      </w:r>
      <w:r w:rsidRPr="007766D7">
        <w:rPr>
          <w:rFonts w:hint="eastAsia"/>
          <w:szCs w:val="20"/>
          <w:rtl/>
        </w:rPr>
        <w:t>יאוחר</w:t>
      </w:r>
      <w:r w:rsidRPr="007766D7">
        <w:rPr>
          <w:szCs w:val="20"/>
          <w:rtl/>
        </w:rPr>
        <w:t xml:space="preserve"> </w:t>
      </w:r>
      <w:proofErr w:type="spellStart"/>
      <w:r w:rsidR="007766D7" w:rsidRPr="007766D7">
        <w:rPr>
          <w:rFonts w:ascii="David" w:hAnsi="David"/>
          <w:b/>
          <w:bCs/>
          <w:kern w:val="28"/>
          <w:szCs w:val="20"/>
          <w:rtl/>
        </w:rPr>
        <w:t>מ</w:t>
      </w:r>
      <w:r w:rsidR="007766D7" w:rsidRPr="007766D7">
        <w:rPr>
          <w:rFonts w:ascii="David" w:hAnsi="David"/>
          <w:b/>
          <w:bCs/>
          <w:noProof/>
          <w:kern w:val="28"/>
          <w:szCs w:val="20"/>
          <w:rtl/>
        </w:rPr>
        <w:t>‏יום</w:t>
      </w:r>
      <w:proofErr w:type="spellEnd"/>
      <w:r w:rsidR="007766D7" w:rsidRPr="007766D7">
        <w:rPr>
          <w:rFonts w:ascii="David" w:hAnsi="David"/>
          <w:b/>
          <w:bCs/>
          <w:noProof/>
          <w:kern w:val="28"/>
          <w:szCs w:val="20"/>
          <w:rtl/>
        </w:rPr>
        <w:t> חמישי, 5 ביוני, 2025</w:t>
      </w:r>
      <w:r w:rsidR="007766D7" w:rsidRPr="007766D7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7766D7" w:rsidRPr="007766D7">
        <w:rPr>
          <w:rFonts w:ascii="David" w:hAnsi="David" w:hint="eastAsia"/>
          <w:b/>
          <w:bCs/>
          <w:noProof/>
          <w:szCs w:val="20"/>
          <w:rtl/>
        </w:rPr>
        <w:t>ט׳</w:t>
      </w:r>
      <w:r w:rsidR="007766D7" w:rsidRPr="007766D7">
        <w:rPr>
          <w:rFonts w:ascii="David" w:hAnsi="David"/>
          <w:b/>
          <w:bCs/>
          <w:noProof/>
          <w:szCs w:val="20"/>
          <w:rtl/>
        </w:rPr>
        <w:t xml:space="preserve"> </w:t>
      </w:r>
      <w:r w:rsidR="007766D7" w:rsidRPr="007766D7">
        <w:rPr>
          <w:rFonts w:ascii="David" w:hAnsi="David" w:hint="eastAsia"/>
          <w:b/>
          <w:bCs/>
          <w:noProof/>
          <w:szCs w:val="20"/>
          <w:rtl/>
        </w:rPr>
        <w:t>בְּסִיוָן</w:t>
      </w:r>
      <w:r w:rsidR="007766D7" w:rsidRPr="007766D7">
        <w:rPr>
          <w:rFonts w:ascii="David" w:hAnsi="David"/>
          <w:b/>
          <w:bCs/>
          <w:noProof/>
          <w:szCs w:val="20"/>
          <w:rtl/>
        </w:rPr>
        <w:t xml:space="preserve"> </w:t>
      </w:r>
      <w:r w:rsidR="007766D7" w:rsidRPr="007766D7">
        <w:rPr>
          <w:rFonts w:ascii="David" w:hAnsi="David" w:hint="eastAsia"/>
          <w:b/>
          <w:bCs/>
          <w:noProof/>
          <w:szCs w:val="20"/>
          <w:rtl/>
        </w:rPr>
        <w:t>תשפ״ה</w:t>
      </w:r>
      <w:r w:rsidR="007766D7" w:rsidRPr="007766D7">
        <w:rPr>
          <w:rFonts w:ascii="David" w:hAnsi="David"/>
          <w:b/>
          <w:bCs/>
          <w:kern w:val="28"/>
          <w:szCs w:val="20"/>
          <w:rtl/>
        </w:rPr>
        <w:t>, בשעה 11:00</w:t>
      </w:r>
      <w:r w:rsidR="007766D7" w:rsidRPr="007766D7">
        <w:rPr>
          <w:rFonts w:ascii="David" w:hAnsi="David"/>
          <w:kern w:val="28"/>
          <w:szCs w:val="20"/>
          <w:rtl/>
        </w:rPr>
        <w:t xml:space="preserve"> </w:t>
      </w:r>
      <w:r w:rsidR="00C405F4" w:rsidRPr="007766D7">
        <w:rPr>
          <w:rFonts w:ascii="David" w:hAnsi="David" w:hint="cs"/>
          <w:kern w:val="28"/>
          <w:szCs w:val="20"/>
          <w:rtl/>
        </w:rPr>
        <w:t>(להלן</w:t>
      </w:r>
      <w:r w:rsidR="00C405F4">
        <w:rPr>
          <w:rFonts w:ascii="David" w:hAnsi="David" w:hint="cs"/>
          <w:kern w:val="28"/>
          <w:szCs w:val="20"/>
          <w:rtl/>
        </w:rPr>
        <w:t>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340C79BC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r w:rsidRPr="00684886">
        <w:rPr>
          <w:rFonts w:ascii="David" w:hAnsi="David" w:hint="eastAsia"/>
          <w:kern w:val="28"/>
          <w:szCs w:val="20"/>
          <w:rtl/>
        </w:rPr>
        <w:t>מ</w:t>
      </w:r>
      <w:r w:rsidR="007766D7">
        <w:rPr>
          <w:rFonts w:ascii="David" w:hAnsi="David" w:hint="cs"/>
          <w:kern w:val="28"/>
          <w:szCs w:val="20"/>
          <w:rtl/>
        </w:rPr>
        <w:t>יום 20.5.2025</w:t>
      </w:r>
      <w:r w:rsidRPr="00684886">
        <w:rPr>
          <w:rFonts w:hint="eastAsia"/>
          <w:szCs w:val="20"/>
          <w:rtl/>
        </w:rPr>
        <w:t xml:space="preserve"> 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5E762466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</w:t>
      </w:r>
      <w:r w:rsidR="007766D7">
        <w:rPr>
          <w:rFonts w:hint="cs"/>
          <w:szCs w:val="20"/>
          <w:rtl/>
        </w:rPr>
        <w:t xml:space="preserve"> ליום 4.5.2025.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20D8D" w14:textId="77777777" w:rsidR="00F1119C" w:rsidRDefault="00F1119C">
      <w:r>
        <w:separator/>
      </w:r>
    </w:p>
  </w:endnote>
  <w:endnote w:type="continuationSeparator" w:id="0">
    <w:p w14:paraId="2E8B2448" w14:textId="77777777" w:rsidR="00F1119C" w:rsidRDefault="00F1119C">
      <w:r>
        <w:continuationSeparator/>
      </w:r>
    </w:p>
  </w:endnote>
  <w:endnote w:type="continuationNotice" w:id="1">
    <w:p w14:paraId="11C3B1DE" w14:textId="77777777" w:rsidR="00F1119C" w:rsidRDefault="00F111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59850" w14:textId="77777777" w:rsidR="00F1119C" w:rsidRDefault="00F1119C">
      <w:r>
        <w:separator/>
      </w:r>
    </w:p>
  </w:footnote>
  <w:footnote w:type="continuationSeparator" w:id="0">
    <w:p w14:paraId="05DDC3C8" w14:textId="77777777" w:rsidR="00F1119C" w:rsidRDefault="00F1119C">
      <w:r>
        <w:continuationSeparator/>
      </w:r>
    </w:p>
  </w:footnote>
  <w:footnote w:type="continuationNotice" w:id="1">
    <w:p w14:paraId="22F860F4" w14:textId="77777777" w:rsidR="00F1119C" w:rsidRDefault="00F1119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6337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2AA8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6D7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5EC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19C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2</TotalTime>
  <Pages>1</Pages>
  <Words>459</Words>
  <Characters>2297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4</cp:revision>
  <cp:lastPrinted>2019-02-07T12:39:00Z</cp:lastPrinted>
  <dcterms:created xsi:type="dcterms:W3CDTF">2025-04-03T03:31:00Z</dcterms:created>
  <dcterms:modified xsi:type="dcterms:W3CDTF">2025-04-03T03:36:00Z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237379</vt:lpwstr>
  </property>
</Properties>
</file>